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631"/>
        <w:tblW w:w="5000" w:type="pct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0032E" w14:paraId="280785B4" w14:textId="77777777" w:rsidTr="00C0032E">
        <w:trPr>
          <w:trHeight w:val="3324"/>
        </w:trPr>
        <w:tc>
          <w:tcPr>
            <w:tcW w:w="12960" w:type="dxa"/>
            <w:gridSpan w:val="5"/>
            <w:vAlign w:val="bottom"/>
          </w:tcPr>
          <w:p w14:paraId="75B125E4" w14:textId="77777777" w:rsidR="00C0032E" w:rsidRDefault="00C0032E" w:rsidP="00C0032E">
            <w:pPr>
              <w:pStyle w:val="Title"/>
            </w:pPr>
            <w:r>
              <w:t>Congratulations</w:t>
            </w:r>
          </w:p>
        </w:tc>
      </w:tr>
      <w:tr w:rsidR="00C0032E" w14:paraId="17BE3FB2" w14:textId="77777777" w:rsidTr="00C0032E">
        <w:tc>
          <w:tcPr>
            <w:tcW w:w="12960" w:type="dxa"/>
            <w:gridSpan w:val="5"/>
          </w:tcPr>
          <w:p w14:paraId="43A122BB" w14:textId="090FD279" w:rsidR="00C0032E" w:rsidRDefault="00C0032E" w:rsidP="00C0032E">
            <w:pPr>
              <w:pStyle w:val="Subtitle"/>
            </w:pPr>
            <w:r w:rsidRPr="00C0032E">
              <w:rPr>
                <w:sz w:val="52"/>
                <w:szCs w:val="52"/>
              </w:rPr>
              <w:t xml:space="preserve">you </w:t>
            </w:r>
            <w:r w:rsidR="00177DF9">
              <w:rPr>
                <w:sz w:val="52"/>
                <w:szCs w:val="52"/>
              </w:rPr>
              <w:t xml:space="preserve">have now completed </w:t>
            </w:r>
            <w:proofErr w:type="gramStart"/>
            <w:r w:rsidRPr="00C0032E">
              <w:rPr>
                <w:sz w:val="52"/>
                <w:szCs w:val="52"/>
              </w:rPr>
              <w:t xml:space="preserve">your </w:t>
            </w:r>
            <w:r w:rsidR="00177DF9">
              <w:rPr>
                <w:sz w:val="52"/>
                <w:szCs w:val="52"/>
              </w:rPr>
              <w:t xml:space="preserve"> </w:t>
            </w:r>
            <w:r w:rsidRPr="00C0032E">
              <w:rPr>
                <w:sz w:val="52"/>
                <w:szCs w:val="52"/>
              </w:rPr>
              <w:t>telecimt</w:t>
            </w:r>
            <w:proofErr w:type="gramEnd"/>
            <w:r w:rsidRPr="00C0032E">
              <w:rPr>
                <w:sz w:val="52"/>
                <w:szCs w:val="52"/>
              </w:rPr>
              <w:t xml:space="preserve"> program!</w:t>
            </w:r>
          </w:p>
        </w:tc>
      </w:tr>
      <w:tr w:rsidR="00C0032E" w14:paraId="6B4BC4B2" w14:textId="77777777" w:rsidTr="00C0032E">
        <w:sdt>
          <w:sdtPr>
            <w:id w:val="-1511144004"/>
            <w:placeholder>
              <w:docPart w:val="42EF804853124B87A74D0C34C6BDA7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789E4862" w14:textId="77777777" w:rsidR="00C0032E" w:rsidRDefault="00C0032E" w:rsidP="00C0032E">
                <w:r w:rsidRPr="00AA0737">
                  <w:t>awarded to</w:t>
                </w:r>
              </w:p>
            </w:tc>
          </w:sdtContent>
        </w:sdt>
      </w:tr>
      <w:tr w:rsidR="00C0032E" w14:paraId="43429992" w14:textId="77777777" w:rsidTr="00C0032E">
        <w:sdt>
          <w:sdtPr>
            <w:id w:val="1455296614"/>
            <w:placeholder>
              <w:docPart w:val="98C75C503BD4476E9C8A79C71D4B8B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54C5CC7C" w14:textId="77777777" w:rsidR="00C0032E" w:rsidRDefault="00C0032E" w:rsidP="00C0032E">
                <w:pPr>
                  <w:pStyle w:val="Name"/>
                </w:pPr>
                <w:r w:rsidRPr="00AA0737">
                  <w:t>Name of Recipient</w:t>
                </w:r>
              </w:p>
            </w:tc>
          </w:sdtContent>
        </w:sdt>
      </w:tr>
      <w:tr w:rsidR="00C0032E" w14:paraId="4681B1DA" w14:textId="77777777" w:rsidTr="00C0032E">
        <w:trPr>
          <w:trHeight w:val="1652"/>
        </w:trPr>
        <w:tc>
          <w:tcPr>
            <w:tcW w:w="12960" w:type="dxa"/>
            <w:gridSpan w:val="5"/>
            <w:vAlign w:val="center"/>
          </w:tcPr>
          <w:p w14:paraId="35537885" w14:textId="0FED4040" w:rsidR="00134278" w:rsidRPr="00134278" w:rsidRDefault="00177DF9" w:rsidP="00134278">
            <w:pPr>
              <w:spacing w:after="120"/>
              <w:rPr>
                <w:b/>
              </w:rPr>
            </w:pPr>
            <w:r>
              <w:rPr>
                <w:b/>
              </w:rPr>
              <w:t>During your program</w:t>
            </w:r>
            <w:r w:rsidR="00134278" w:rsidRPr="00134278">
              <w:rPr>
                <w:b/>
              </w:rPr>
              <w:t>, you achieved the following:</w:t>
            </w:r>
          </w:p>
          <w:p w14:paraId="5E435D28" w14:textId="0BACE531" w:rsidR="00134278" w:rsidRPr="00134278" w:rsidRDefault="00134278" w:rsidP="00134278">
            <w:pPr>
              <w:spacing w:after="120"/>
              <w:rPr>
                <w:b/>
              </w:rPr>
            </w:pPr>
            <w:r w:rsidRPr="00134278">
              <w:rPr>
                <w:b/>
              </w:rPr>
              <w:t>Number of repetitions:</w:t>
            </w:r>
            <w:r>
              <w:rPr>
                <w:b/>
              </w:rPr>
              <w:t xml:space="preserve"> </w:t>
            </w:r>
            <w:r w:rsidRPr="00134278">
              <w:rPr>
                <w:b/>
              </w:rPr>
              <w:t>______________________</w:t>
            </w:r>
            <w:r>
              <w:rPr>
                <w:b/>
              </w:rPr>
              <w:t>_____</w:t>
            </w:r>
          </w:p>
          <w:p w14:paraId="0D3AA8A6" w14:textId="77777777" w:rsidR="00D61AFE" w:rsidRDefault="00D61AFE" w:rsidP="00D61AFE">
            <w:pPr>
              <w:spacing w:after="120"/>
              <w:rPr>
                <w:b/>
              </w:rPr>
            </w:pPr>
            <w:r>
              <w:rPr>
                <w:b/>
              </w:rPr>
              <w:t>Hours of training</w:t>
            </w:r>
            <w:r w:rsidRPr="00134278">
              <w:rPr>
                <w:b/>
              </w:rPr>
              <w:t>: _____________</w:t>
            </w:r>
            <w:r>
              <w:rPr>
                <w:b/>
              </w:rPr>
              <w:t>___________________</w:t>
            </w:r>
          </w:p>
          <w:p w14:paraId="2024F58D" w14:textId="77777777" w:rsidR="00134278" w:rsidRPr="0081326A" w:rsidRDefault="00134278" w:rsidP="00134278">
            <w:pPr>
              <w:rPr>
                <w:b/>
                <w:sz w:val="14"/>
                <w:szCs w:val="14"/>
              </w:rPr>
            </w:pPr>
          </w:p>
          <w:p w14:paraId="50A5D3AA" w14:textId="73284F07" w:rsidR="00134278" w:rsidRPr="00134278" w:rsidRDefault="00134278" w:rsidP="00134278">
            <w:pPr>
              <w:rPr>
                <w:bCs/>
                <w:sz w:val="32"/>
                <w:szCs w:val="32"/>
              </w:rPr>
            </w:pPr>
            <w:r w:rsidRPr="00134278">
              <w:rPr>
                <w:bCs/>
                <w:sz w:val="32"/>
                <w:szCs w:val="32"/>
              </w:rPr>
              <w:t>Well done</w:t>
            </w:r>
            <w:r w:rsidR="00177DF9">
              <w:rPr>
                <w:bCs/>
                <w:sz w:val="32"/>
                <w:szCs w:val="32"/>
              </w:rPr>
              <w:t>, your dedication</w:t>
            </w:r>
            <w:r w:rsidR="00614299">
              <w:rPr>
                <w:bCs/>
                <w:sz w:val="32"/>
                <w:szCs w:val="32"/>
              </w:rPr>
              <w:t xml:space="preserve"> and hard work has paid off!</w:t>
            </w:r>
          </w:p>
          <w:p w14:paraId="41E342AD" w14:textId="5CFA3DCF" w:rsidR="00134278" w:rsidRPr="0081326A" w:rsidRDefault="00134278" w:rsidP="00134278">
            <w:pPr>
              <w:rPr>
                <w:b/>
                <w:sz w:val="36"/>
                <w:szCs w:val="36"/>
              </w:rPr>
            </w:pPr>
          </w:p>
        </w:tc>
      </w:tr>
      <w:tr w:rsidR="0081326A" w14:paraId="27BD8B0E" w14:textId="77777777" w:rsidTr="000C659D">
        <w:trPr>
          <w:trHeight w:val="1031"/>
        </w:trPr>
        <w:tc>
          <w:tcPr>
            <w:tcW w:w="810" w:type="dxa"/>
            <w:vAlign w:val="bottom"/>
          </w:tcPr>
          <w:p w14:paraId="7890CB36" w14:textId="77777777" w:rsidR="0081326A" w:rsidRDefault="0081326A" w:rsidP="0081326A">
            <w:pPr>
              <w:jc w:val="left"/>
            </w:pPr>
          </w:p>
        </w:tc>
        <w:tc>
          <w:tcPr>
            <w:tcW w:w="5310" w:type="dxa"/>
            <w:vAlign w:val="center"/>
          </w:tcPr>
          <w:p w14:paraId="7EBA97F3" w14:textId="77777777" w:rsidR="0081326A" w:rsidRPr="0081326A" w:rsidRDefault="0081326A" w:rsidP="0081326A">
            <w:pPr>
              <w:jc w:val="left"/>
              <w:rPr>
                <w:sz w:val="6"/>
                <w:szCs w:val="6"/>
              </w:rPr>
            </w:pPr>
          </w:p>
          <w:p w14:paraId="65D0E0B5" w14:textId="32091B33" w:rsidR="0081326A" w:rsidRPr="0081326A" w:rsidRDefault="0081326A" w:rsidP="0081326A">
            <w:pPr>
              <w:jc w:val="left"/>
            </w:pPr>
            <w:r>
              <w:t xml:space="preserve">            From your treating team                                                                    </w:t>
            </w:r>
          </w:p>
        </w:tc>
        <w:tc>
          <w:tcPr>
            <w:tcW w:w="1260" w:type="dxa"/>
          </w:tcPr>
          <w:p w14:paraId="194976F8" w14:textId="044F646F" w:rsidR="0081326A" w:rsidRPr="0081326A" w:rsidRDefault="0081326A" w:rsidP="0081326A">
            <w:pPr>
              <w:tabs>
                <w:tab w:val="left" w:pos="1005"/>
              </w:tabs>
              <w:jc w:val="left"/>
            </w:pPr>
          </w:p>
        </w:tc>
        <w:tc>
          <w:tcPr>
            <w:tcW w:w="3330" w:type="dxa"/>
          </w:tcPr>
          <w:p w14:paraId="11E09A09" w14:textId="77777777" w:rsidR="0081326A" w:rsidRPr="0081326A" w:rsidRDefault="0081326A" w:rsidP="0081326A">
            <w:pPr>
              <w:jc w:val="both"/>
              <w:rPr>
                <w:sz w:val="32"/>
                <w:szCs w:val="32"/>
              </w:rPr>
            </w:pPr>
          </w:p>
          <w:p w14:paraId="3265BB32" w14:textId="00C69CF4" w:rsidR="0081326A" w:rsidRDefault="0081326A" w:rsidP="0081326A">
            <w:pPr>
              <w:jc w:val="left"/>
            </w:pPr>
            <w:r>
              <w:tab/>
              <w:t xml:space="preserve">       </w:t>
            </w:r>
            <w:sdt>
              <w:sdtPr>
                <w:id w:val="1936019596"/>
                <w:placeholder>
                  <w:docPart w:val="62C0041FFED048848F121818493194E9"/>
                </w:placeholder>
                <w:temporary/>
                <w:showingPlcHdr/>
                <w15:appearance w15:val="hidden"/>
              </w:sdtPr>
              <w:sdtEndPr/>
              <w:sdtContent>
                <w:r w:rsidRPr="00AA0737">
                  <w:t>Date</w:t>
                </w:r>
              </w:sdtContent>
            </w:sdt>
          </w:p>
        </w:tc>
        <w:tc>
          <w:tcPr>
            <w:tcW w:w="2250" w:type="dxa"/>
            <w:vAlign w:val="bottom"/>
          </w:tcPr>
          <w:p w14:paraId="03CB425D" w14:textId="77777777" w:rsidR="0081326A" w:rsidRDefault="0081326A" w:rsidP="0081326A">
            <w:pPr>
              <w:jc w:val="left"/>
            </w:pPr>
          </w:p>
        </w:tc>
      </w:tr>
    </w:tbl>
    <w:p w14:paraId="584F35A5" w14:textId="77777777" w:rsidR="00A410FF" w:rsidRDefault="00A410FF" w:rsidP="00CC26E9">
      <w:pPr>
        <w:pStyle w:val="BodyText"/>
        <w:jc w:val="both"/>
      </w:pPr>
    </w:p>
    <w:sectPr w:rsidR="00A410FF" w:rsidSect="00CC26E9">
      <w:headerReference w:type="default" r:id="rId9"/>
      <w:type w:val="continuous"/>
      <w:pgSz w:w="15840" w:h="12240" w:orient="landscape" w:code="1"/>
      <w:pgMar w:top="851" w:right="1440" w:bottom="568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E76607" w14:textId="77777777" w:rsidR="00886AF8" w:rsidRDefault="00886AF8" w:rsidP="003F140B">
      <w:r>
        <w:separator/>
      </w:r>
    </w:p>
  </w:endnote>
  <w:endnote w:type="continuationSeparator" w:id="0">
    <w:p w14:paraId="77B01E16" w14:textId="77777777" w:rsidR="00886AF8" w:rsidRDefault="00886AF8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524387" w14:textId="77777777" w:rsidR="00886AF8" w:rsidRDefault="00886AF8" w:rsidP="003F140B">
      <w:r>
        <w:separator/>
      </w:r>
    </w:p>
  </w:footnote>
  <w:footnote w:type="continuationSeparator" w:id="0">
    <w:p w14:paraId="5C29ACF7" w14:textId="77777777" w:rsidR="00886AF8" w:rsidRDefault="00886AF8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9B263" w14:textId="57A8C334" w:rsidR="00657B53" w:rsidRDefault="00134278" w:rsidP="003F140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A3A1702" wp14:editId="6A9EC042">
              <wp:simplePos x="0" y="0"/>
              <wp:positionH relativeFrom="column">
                <wp:posOffset>628650</wp:posOffset>
              </wp:positionH>
              <wp:positionV relativeFrom="paragraph">
                <wp:posOffset>-654685</wp:posOffset>
              </wp:positionV>
              <wp:extent cx="1070610" cy="1834515"/>
              <wp:effectExtent l="0" t="0" r="0" b="0"/>
              <wp:wrapNone/>
              <wp:docPr id="10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0610" cy="1834515"/>
                      </a:xfrm>
                      <a:custGeom>
                        <a:avLst/>
                        <a:gdLst>
                          <a:gd name="T0" fmla="*/ 835 w 1685"/>
                          <a:gd name="T1" fmla="*/ 0 h 2890"/>
                          <a:gd name="T2" fmla="*/ 0 w 1685"/>
                          <a:gd name="T3" fmla="*/ 1445 h 2890"/>
                          <a:gd name="T4" fmla="*/ 835 w 1685"/>
                          <a:gd name="T5" fmla="*/ 2890 h 2890"/>
                          <a:gd name="T6" fmla="*/ 1684 w 1685"/>
                          <a:gd name="T7" fmla="*/ 1488 h 2890"/>
                          <a:gd name="T8" fmla="*/ 835 w 1685"/>
                          <a:gd name="T9" fmla="*/ 0 h 28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685" h="2890">
                            <a:moveTo>
                              <a:pt x="835" y="0"/>
                            </a:moveTo>
                            <a:lnTo>
                              <a:pt x="0" y="1445"/>
                            </a:lnTo>
                            <a:lnTo>
                              <a:pt x="835" y="2890"/>
                            </a:lnTo>
                            <a:lnTo>
                              <a:pt x="1684" y="1488"/>
                            </a:lnTo>
                            <a:lnTo>
                              <a:pt x="83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DAF6DC" id="Freeform 11" o:spid="_x0000_s1026" style="position:absolute;margin-left:49.5pt;margin-top:-51.55pt;width:84.3pt;height:144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85,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" path="m835,l,1445,835,2890,1684,1488,835,xe" fillcolor="#009dd9 [3205]" stroked="f">
              <v:path arrowok="t" o:connecttype="custom" o:connectlocs="530540,0;0,917258;530540,1834515;1069975,944553;53054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5D05A6E" wp14:editId="250DBCCC">
              <wp:simplePos x="0" y="0"/>
              <wp:positionH relativeFrom="column">
                <wp:posOffset>1143000</wp:posOffset>
              </wp:positionH>
              <wp:positionV relativeFrom="paragraph">
                <wp:posOffset>-666750</wp:posOffset>
              </wp:positionV>
              <wp:extent cx="2125980" cy="1834515"/>
              <wp:effectExtent l="0" t="0" r="0" b="0"/>
              <wp:wrapNone/>
              <wp:docPr id="11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25980" cy="1834515"/>
                      </a:xfrm>
                      <a:custGeom>
                        <a:avLst/>
                        <a:gdLst>
                          <a:gd name="T0" fmla="*/ 3344 w 3345"/>
                          <a:gd name="T1" fmla="*/ 0 h 2890"/>
                          <a:gd name="T2" fmla="*/ 1757 w 3345"/>
                          <a:gd name="T3" fmla="*/ 0 h 2890"/>
                          <a:gd name="T4" fmla="*/ 0 w 3345"/>
                          <a:gd name="T5" fmla="*/ 2890 h 2890"/>
                          <a:gd name="T6" fmla="*/ 1672 w 3345"/>
                          <a:gd name="T7" fmla="*/ 2890 h 2890"/>
                          <a:gd name="T8" fmla="*/ 3344 w 3345"/>
                          <a:gd name="T9" fmla="*/ 0 h 28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345" h="2890">
                            <a:moveTo>
                              <a:pt x="3344" y="0"/>
                            </a:moveTo>
                            <a:lnTo>
                              <a:pt x="1757" y="0"/>
                            </a:lnTo>
                            <a:lnTo>
                              <a:pt x="0" y="2890"/>
                            </a:lnTo>
                            <a:lnTo>
                              <a:pt x="1672" y="2890"/>
                            </a:lnTo>
                            <a:lnTo>
                              <a:pt x="3344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6A8F6E" id="Freeform 12" o:spid="_x0000_s1026" style="position:absolute;margin-left:90pt;margin-top:-52.5pt;width:167.4pt;height:144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45,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" path="m3344,l1757,,,2890r1672,l3344,xe" fillcolor="#0bd0d9 [3206]" stroked="f">
              <v:path arrowok="t" o:connecttype="custom" o:connectlocs="2125344,0;1116696,0;0,1834515;1062672,1834515;2125344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E969A56" wp14:editId="1551DC5E">
              <wp:simplePos x="0" y="0"/>
              <wp:positionH relativeFrom="page">
                <wp:align>left</wp:align>
              </wp:positionH>
              <wp:positionV relativeFrom="paragraph">
                <wp:posOffset>-542925</wp:posOffset>
              </wp:positionV>
              <wp:extent cx="1231900" cy="2047240"/>
              <wp:effectExtent l="0" t="0" r="6350" b="0"/>
              <wp:wrapNone/>
              <wp:docPr id="7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1900" cy="2047240"/>
                      </a:xfrm>
                      <a:custGeom>
                        <a:avLst/>
                        <a:gdLst>
                          <a:gd name="T0" fmla="*/ 1937 w 1938"/>
                          <a:gd name="T1" fmla="*/ 0 h 3225"/>
                          <a:gd name="T2" fmla="*/ 1406 w 1938"/>
                          <a:gd name="T3" fmla="*/ 0 h 3225"/>
                          <a:gd name="T4" fmla="*/ 0 w 1938"/>
                          <a:gd name="T5" fmla="*/ 2428 h 3225"/>
                          <a:gd name="T6" fmla="*/ 0 w 1938"/>
                          <a:gd name="T7" fmla="*/ 3224 h 3225"/>
                          <a:gd name="T8" fmla="*/ 1937 w 1938"/>
                          <a:gd name="T9" fmla="*/ 0 h 32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938" h="3225">
                            <a:moveTo>
                              <a:pt x="1937" y="0"/>
                            </a:moveTo>
                            <a:lnTo>
                              <a:pt x="1406" y="0"/>
                            </a:lnTo>
                            <a:lnTo>
                              <a:pt x="0" y="2428"/>
                            </a:lnTo>
                            <a:lnTo>
                              <a:pt x="0" y="3224"/>
                            </a:lnTo>
                            <a:lnTo>
                              <a:pt x="193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364A45" id="Freeform 8" o:spid="_x0000_s1026" style="position:absolute;margin-left:0;margin-top:-42.75pt;width:97pt;height:161.2pt;z-index:25167052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coordsize="1938,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" path="m1937,l1406,,,2428r,796l1937,xe" fillcolor="#a5c249 [3209]" stroked="f">
              <v:path arrowok="t" o:connecttype="custom" o:connectlocs="1231264,0;893731,0;0,1541302;0,2046605;1231264,0" o:connectangles="0,0,0,0,0"/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54E71DD" wp14:editId="7F73FD03">
              <wp:simplePos x="0" y="0"/>
              <wp:positionH relativeFrom="page">
                <wp:align>left</wp:align>
              </wp:positionH>
              <wp:positionV relativeFrom="paragraph">
                <wp:posOffset>-714375</wp:posOffset>
              </wp:positionV>
              <wp:extent cx="998014" cy="1742933"/>
              <wp:effectExtent l="0" t="0" r="0" b="0"/>
              <wp:wrapNone/>
              <wp:docPr id="9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8014" cy="1742933"/>
                      </a:xfrm>
                      <a:custGeom>
                        <a:avLst/>
                        <a:gdLst>
                          <a:gd name="T0" fmla="*/ 1569 w 1570"/>
                          <a:gd name="T1" fmla="*/ 0 h 2745"/>
                          <a:gd name="T2" fmla="*/ 0 w 1570"/>
                          <a:gd name="T3" fmla="*/ 0 h 2745"/>
                          <a:gd name="T4" fmla="*/ 0 w 1570"/>
                          <a:gd name="T5" fmla="*/ 2744 h 2745"/>
                          <a:gd name="T6" fmla="*/ 1569 w 1570"/>
                          <a:gd name="T7" fmla="*/ 0 h 27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570" h="2745">
                            <a:moveTo>
                              <a:pt x="1569" y="0"/>
                            </a:moveTo>
                            <a:lnTo>
                              <a:pt x="0" y="0"/>
                            </a:lnTo>
                            <a:lnTo>
                              <a:pt x="0" y="2744"/>
                            </a:lnTo>
                            <a:lnTo>
                              <a:pt x="1569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0C9EA2" id="Freeform 10" o:spid="_x0000_s1026" style="position:absolute;margin-left:0;margin-top:-56.25pt;width:78.6pt;height:137.25pt;z-index:25166848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coordsize="1570,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" path="m1569,l,,,2744,1569,xe" fillcolor="#0f6fc6 [3204]" stroked="f">
              <v:path arrowok="t" o:connecttype="custom" o:connectlocs="997378,0;0,0;0,1742298;997378,0" o:connectangles="0,0,0,0"/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7F05DDD" wp14:editId="470052F8">
              <wp:simplePos x="0" y="0"/>
              <wp:positionH relativeFrom="page">
                <wp:align>left</wp:align>
              </wp:positionH>
              <wp:positionV relativeFrom="paragraph">
                <wp:posOffset>-676275</wp:posOffset>
              </wp:positionV>
              <wp:extent cx="2125707" cy="3670002"/>
              <wp:effectExtent l="0" t="0" r="8255" b="6985"/>
              <wp:wrapNone/>
              <wp:docPr id="8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25707" cy="3670002"/>
                      </a:xfrm>
                      <a:custGeom>
                        <a:avLst/>
                        <a:gdLst>
                          <a:gd name="T0" fmla="*/ 3343 w 3344"/>
                          <a:gd name="T1" fmla="*/ 0 h 5780"/>
                          <a:gd name="T2" fmla="*/ 1671 w 3344"/>
                          <a:gd name="T3" fmla="*/ 0 h 5780"/>
                          <a:gd name="T4" fmla="*/ 0 w 3344"/>
                          <a:gd name="T5" fmla="*/ 2890 h 5780"/>
                          <a:gd name="T6" fmla="*/ 0 w 3344"/>
                          <a:gd name="T7" fmla="*/ 5780 h 5780"/>
                          <a:gd name="T8" fmla="*/ 3343 w 3344"/>
                          <a:gd name="T9" fmla="*/ 0 h 57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344" h="5780">
                            <a:moveTo>
                              <a:pt x="3343" y="0"/>
                            </a:moveTo>
                            <a:lnTo>
                              <a:pt x="1671" y="0"/>
                            </a:lnTo>
                            <a:lnTo>
                              <a:pt x="0" y="2890"/>
                            </a:lnTo>
                            <a:lnTo>
                              <a:pt x="0" y="5780"/>
                            </a:lnTo>
                            <a:lnTo>
                              <a:pt x="334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FCDFC5" id="Freeform 9" o:spid="_x0000_s1026" style="position:absolute;margin-left:0;margin-top:-53.25pt;width:167.4pt;height:289pt;z-index:251675647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coordsize="3344,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" path="m3343,l1671,,,2890,,5780,3343,xe" fillcolor="#0bd0d9 [3206]" stroked="f">
              <v:path arrowok="t" o:connecttype="custom" o:connectlocs="2125071,0;1062218,0;0,1835001;0,3670002;2125071,0" o:connectangles="0,0,0,0,0"/>
              <w10:wrap anchorx="page"/>
            </v:shape>
          </w:pict>
        </mc:Fallback>
      </mc:AlternateContent>
    </w:r>
    <w:r w:rsidR="008A067C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DDA943E" wp14:editId="6A19AADF">
              <wp:simplePos x="0" y="0"/>
              <wp:positionH relativeFrom="page">
                <wp:posOffset>285750</wp:posOffset>
              </wp:positionH>
              <wp:positionV relativeFrom="page">
                <wp:posOffset>314325</wp:posOffset>
              </wp:positionV>
              <wp:extent cx="9791700" cy="7462974"/>
              <wp:effectExtent l="0" t="0" r="0" b="5080"/>
              <wp:wrapNone/>
              <wp:docPr id="18" name="Group 18" descr="Background design frame and corner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91700" cy="7462974"/>
                        <a:chOff x="320675" y="373380"/>
                        <a:chExt cx="9791700" cy="7461885"/>
                      </a:xfrm>
                    </wpg:grpSpPr>
                    <wpg:grpSp>
                      <wpg:cNvPr id="6" name="Group 2"/>
                      <wpg:cNvGrpSpPr>
                        <a:grpSpLocks/>
                      </wpg:cNvGrpSpPr>
                      <wpg:grpSpPr bwMode="auto">
                        <a:xfrm>
                          <a:off x="320675" y="373380"/>
                          <a:ext cx="9791700" cy="7461885"/>
                          <a:chOff x="477" y="489"/>
                          <a:chExt cx="15420" cy="11751"/>
                        </a:xfrm>
                      </wpg:grpSpPr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8"/>
                      <wpg:cNvGrpSpPr/>
                      <wpg:grpSpPr>
                        <a:xfrm>
                          <a:off x="8195582" y="621870"/>
                          <a:ext cx="1377951" cy="2100349"/>
                          <a:chOff x="9525" y="-161901"/>
                          <a:chExt cx="1377951" cy="2100349"/>
                        </a:xfrm>
                      </wpg:grpSpPr>
                      <wps:wsp>
                        <wps:cNvPr id="22" name="Shape"/>
                        <wps:cNvSpPr/>
                        <wps:spPr>
                          <a:xfrm>
                            <a:off x="154852" y="1130875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Shape"/>
                        <wps:cNvSpPr/>
                        <wps:spPr>
                          <a:xfrm>
                            <a:off x="1050674" y="1130863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Shape"/>
                        <wps:cNvSpPr/>
                        <wps:spPr>
                          <a:xfrm>
                            <a:off x="299236" y="1167548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Shape"/>
                        <wps:cNvSpPr/>
                        <wps:spPr>
                          <a:xfrm>
                            <a:off x="9525" y="-161901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Shape"/>
                        <wps:cNvSpPr/>
                        <wps:spPr>
                          <a:xfrm>
                            <a:off x="236805" y="65375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Shape"/>
                        <wps:cNvSpPr/>
                        <wps:spPr>
                          <a:xfrm>
                            <a:off x="407878" y="31029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761A02" id="Group 18" o:spid="_x0000_s1026" alt="Background design frame and corner shapes" style="position:absolute;margin-left:22.5pt;margin-top:24.75pt;width:771pt;height:587.65pt;z-index:251666432;mso-position-horizontal-relative:page;mso-position-vertical-relative:page" coordorigin="3206,3733" coordsize="97917,7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">
              <v:group id="Group 2" o:spid="_x0000_s1027" style="position:absolute;left:3206;top:3733;width:97917;height:74619" coordorigin="477,489" coordsize="15420,1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Freeform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a5c249 [3209]" strokeweight="1pt">
                  <v:path arrowok="t" o:connecttype="custom" o:connectlocs="11756,9026;0,9026;0,0" o:connectangles="0,0,0"/>
                </v:shape>
                <v:shape id="Freeform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0bd0d9 [3206]" strokeweight="2pt">
                  <v:path arrowok="t" o:connecttype="custom" o:connectlocs="0,0;9123,0;9123,9360" o:connectangles="0,0,0"/>
                </v:shape>
                <v:shape id="Freeform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0bd0d9 [3206]" strokeweight="1pt">
                  <v:path arrowok="t" o:connecttype="custom" o:connectlocs="0,0;8942,0;8942,9026" o:connectangles="0,0,0"/>
                </v:shape>
                <v:shape id="Freeform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a5c249 [3209]" strokeweight="2pt">
                  <v:path arrowok="t" o:connecttype="custom" o:connectlocs="11937,9360;0,9360;0,0" o:connectangles="0,0,0"/>
                </v:shape>
                <v:shape id="Freeform 13" o:spid="_x0000_s1032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a5c249 [3209]" stroked="f">
                  <v:path arrowok="t" o:connecttype="custom" o:connectlocs="1212,0;0,2017;332,2017;1212,499;1212,0" o:connectangles="0,0,0,0,0"/>
                </v:shape>
                <v:shape id="Freeform 14" o:spid="_x0000_s1033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0bd0d9 [3206]" stroked="f">
                  <v:path arrowok="t" o:connecttype="custom" o:connectlocs="2093,0;0,3619;1047,3619;2093,1811;2093,0" o:connectangles="0,0,0,0,0"/>
                </v:shape>
                <v:shape id="Freeform 15" o:spid="_x0000_s1034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0f6fc6 [3204]" stroked="f">
                  <v:path arrowok="t" o:connecttype="custom" o:connectlocs="981,0;0,1716;981,1716;981,0" o:connectangles="0,0,0,0"/>
                </v:shape>
                <v:shape id="Freeform 16" o:spid="_x0000_s1035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009dd9 [3205]" stroked="f">
                  <v:path arrowok="t" o:connecttype="custom" o:connectlocs="532,0;0,878;531,1811;532,1811;1056,905;532,0" o:connectangles="0,0,0,0,0,0"/>
                </v:shape>
                <v:shape id="Freeform 17" o:spid="_x0000_s1036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0bd0d9 [3206]" stroked="f">
                  <v:path arrowok="t" o:connecttype="custom" o:connectlocs="2096,0;1048,0;0,1811;995,1811;2096,0" o:connectangles="0,0,0,0,0"/>
                </v:shape>
                <v:shape id="Freeform 41" o:spid="_x0000_s1037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0bd0d9 [3206]" strokeweight="1pt">
                  <v:path arrowok="t" o:connecttype="custom" o:connectlocs="0,0;7381,0" o:connectangles="0,0"/>
                </v:shape>
                <v:shape id="Freeform 42" o:spid="_x0000_s1038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0bd0d9 [3206]" strokeweight="1pt">
                  <v:path arrowok="t" o:connecttype="custom" o:connectlocs="0,0;5349,0" o:connectangles="0,0"/>
                </v:shape>
                <v:shape id="Freeform 43" o:spid="_x0000_s1039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0bd0d9 [3206]" strokeweight="1pt">
                  <v:path arrowok="t" o:connecttype="custom" o:connectlocs="0,0;3289,0" o:connectangles="0,0"/>
                </v:shape>
              </v:group>
              <v:group id="Group 48" o:spid="_x0000_s1040" style="position:absolute;left:81955;top:6218;width:13780;height:21004" coordorigin="95,-1619" coordsize="13779,2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Shape" o:spid="_x0000_s1041" style="position:absolute;left:1548;top:11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a5c249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Shape" o:spid="_x0000_s1042" style="position:absolute;left:10506;top:11308;width:1920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a5c249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Shape" o:spid="_x0000_s1043" style="position:absolute;left:2992;top:11675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0f6fc6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Shape" o:spid="_x0000_s1044" style="position:absolute;left:95;top:-1619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0bd0d9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Shape" o:spid="_x0000_s1045" style="position:absolute;left:2368;top:653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Shape" o:spid="_x0000_s1046" style="position:absolute;left:4078;top:3102;width:5703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a5c249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>
      <w:rPr>
        <w:noProof/>
      </w:rPr>
      <w:drawing>
        <wp:anchor distT="0" distB="0" distL="114300" distR="114300" simplePos="0" relativeHeight="251656191" behindDoc="1" locked="0" layoutInCell="1" allowOverlap="1" wp14:anchorId="59D2AD56" wp14:editId="0250B2E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6" name="Picture 26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32E"/>
    <w:rsid w:val="00034843"/>
    <w:rsid w:val="0006192F"/>
    <w:rsid w:val="00134278"/>
    <w:rsid w:val="00177DF9"/>
    <w:rsid w:val="001B24AF"/>
    <w:rsid w:val="003F140B"/>
    <w:rsid w:val="004E338A"/>
    <w:rsid w:val="0050334E"/>
    <w:rsid w:val="0060391B"/>
    <w:rsid w:val="00614299"/>
    <w:rsid w:val="00657B53"/>
    <w:rsid w:val="0069082D"/>
    <w:rsid w:val="00732D76"/>
    <w:rsid w:val="0081326A"/>
    <w:rsid w:val="00886AF8"/>
    <w:rsid w:val="008A067C"/>
    <w:rsid w:val="00993B50"/>
    <w:rsid w:val="009E18EF"/>
    <w:rsid w:val="00A1495F"/>
    <w:rsid w:val="00A410FF"/>
    <w:rsid w:val="00AA0737"/>
    <w:rsid w:val="00AB489F"/>
    <w:rsid w:val="00BC2478"/>
    <w:rsid w:val="00C0032E"/>
    <w:rsid w:val="00CC26E9"/>
    <w:rsid w:val="00D61AFE"/>
    <w:rsid w:val="00E31E21"/>
    <w:rsid w:val="00ED586A"/>
    <w:rsid w:val="00EF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782445"/>
  <w14:defaultImageDpi w14:val="0"/>
  <w15:docId w15:val="{BC2A8DB1-7612-4543-935E-8804B0486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0F6FC6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0F6FC6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0F6FC6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0F6FC6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0F6FC6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0F6FC6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17406D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AppData\Roaming\Microsoft\Templates\Employee%20of%20the%20month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2EF804853124B87A74D0C34C6BDA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66386-F3C5-423C-B5A7-A9539EB98DF8}"/>
      </w:docPartPr>
      <w:docPartBody>
        <w:p w:rsidR="00F4188F" w:rsidRDefault="00797A51" w:rsidP="00797A51">
          <w:pPr>
            <w:pStyle w:val="42EF804853124B87A74D0C34C6BDA761"/>
          </w:pPr>
          <w:r w:rsidRPr="00AA0737">
            <w:rPr>
              <w:i/>
              <w:iCs/>
            </w:rPr>
            <w:t>awarded to</w:t>
          </w:r>
        </w:p>
      </w:docPartBody>
    </w:docPart>
    <w:docPart>
      <w:docPartPr>
        <w:name w:val="98C75C503BD4476E9C8A79C71D4B8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26AD2-C32A-47C5-9B3D-8A76969CACA3}"/>
      </w:docPartPr>
      <w:docPartBody>
        <w:p w:rsidR="00F4188F" w:rsidRDefault="00797A51" w:rsidP="00797A51">
          <w:pPr>
            <w:pStyle w:val="98C75C503BD4476E9C8A79C71D4B8BF1"/>
          </w:pPr>
          <w:r w:rsidRPr="00AA0737">
            <w:rPr>
              <w:i/>
            </w:rPr>
            <w:t>Name of Recipient</w:t>
          </w:r>
        </w:p>
      </w:docPartBody>
    </w:docPart>
    <w:docPart>
      <w:docPartPr>
        <w:name w:val="62C0041FFED048848F12181849319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40344-D5A0-45A9-8D12-750929F8B607}"/>
      </w:docPartPr>
      <w:docPartBody>
        <w:p w:rsidR="00F4188F" w:rsidRDefault="00797A51" w:rsidP="00797A51">
          <w:pPr>
            <w:pStyle w:val="62C0041FFED048848F121818493194E9"/>
          </w:pPr>
          <w:r w:rsidRPr="00AA0737">
            <w:rPr>
              <w:i/>
              <w:iCs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A51"/>
    <w:rsid w:val="000824C9"/>
    <w:rsid w:val="00797A51"/>
    <w:rsid w:val="007E397C"/>
    <w:rsid w:val="00A23818"/>
    <w:rsid w:val="00F4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9AD5515D874C84B8F25FDFACACA10E">
    <w:name w:val="059AD5515D874C84B8F25FDFACACA10E"/>
  </w:style>
  <w:style w:type="paragraph" w:customStyle="1" w:styleId="5B914483A6C14D3CAF85F088941B1914">
    <w:name w:val="5B914483A6C14D3CAF85F088941B1914"/>
  </w:style>
  <w:style w:type="paragraph" w:customStyle="1" w:styleId="196978C0BA64453DBB9EFF11A184BAF6">
    <w:name w:val="196978C0BA64453DBB9EFF11A184BAF6"/>
  </w:style>
  <w:style w:type="paragraph" w:customStyle="1" w:styleId="5E56BAA7C82D4815B902280F1C5B6FA5">
    <w:name w:val="5E56BAA7C82D4815B902280F1C5B6FA5"/>
  </w:style>
  <w:style w:type="paragraph" w:customStyle="1" w:styleId="77700F9F4E354C2AA4E4A7C5F70D67AB">
    <w:name w:val="77700F9F4E354C2AA4E4A7C5F70D67AB"/>
  </w:style>
  <w:style w:type="paragraph" w:customStyle="1" w:styleId="696384F6B7F6421EAD53C48AEEAD8BC8">
    <w:name w:val="696384F6B7F6421EAD53C48AEEAD8BC8"/>
  </w:style>
  <w:style w:type="paragraph" w:customStyle="1" w:styleId="790B407503664C639B28C6B7B50014DA">
    <w:name w:val="790B407503664C639B28C6B7B50014DA"/>
  </w:style>
  <w:style w:type="paragraph" w:customStyle="1" w:styleId="42EF804853124B87A74D0C34C6BDA761">
    <w:name w:val="42EF804853124B87A74D0C34C6BDA761"/>
    <w:rsid w:val="00797A51"/>
  </w:style>
  <w:style w:type="paragraph" w:customStyle="1" w:styleId="98C75C503BD4476E9C8A79C71D4B8BF1">
    <w:name w:val="98C75C503BD4476E9C8A79C71D4B8BF1"/>
    <w:rsid w:val="00797A51"/>
  </w:style>
  <w:style w:type="paragraph" w:customStyle="1" w:styleId="E092558E35C84E14B404BDE482AC23BD">
    <w:name w:val="E092558E35C84E14B404BDE482AC23BD"/>
    <w:rsid w:val="00797A51"/>
  </w:style>
  <w:style w:type="paragraph" w:customStyle="1" w:styleId="947254BC45EA43BFBD09E08D6C255E0D">
    <w:name w:val="947254BC45EA43BFBD09E08D6C255E0D"/>
    <w:rsid w:val="00797A51"/>
  </w:style>
  <w:style w:type="paragraph" w:customStyle="1" w:styleId="B78F526D574943BB9D92C276E4A0CB90">
    <w:name w:val="B78F526D574943BB9D92C276E4A0CB90"/>
    <w:rsid w:val="00797A51"/>
  </w:style>
  <w:style w:type="paragraph" w:customStyle="1" w:styleId="B152FA473EB4440AA0D699772ADEEA42">
    <w:name w:val="B152FA473EB4440AA0D699772ADEEA42"/>
    <w:rsid w:val="00797A51"/>
  </w:style>
  <w:style w:type="paragraph" w:customStyle="1" w:styleId="44748707E5A1497CA609E10E46102092">
    <w:name w:val="44748707E5A1497CA609E10E46102092"/>
    <w:rsid w:val="00797A51"/>
  </w:style>
  <w:style w:type="paragraph" w:customStyle="1" w:styleId="D3C1EB8991384970914162AB7DCAB810">
    <w:name w:val="D3C1EB8991384970914162AB7DCAB810"/>
    <w:rsid w:val="00797A51"/>
  </w:style>
  <w:style w:type="paragraph" w:customStyle="1" w:styleId="354B3CF0B61648F78A3A8B47CD216BB4">
    <w:name w:val="354B3CF0B61648F78A3A8B47CD216BB4"/>
    <w:rsid w:val="00797A51"/>
  </w:style>
  <w:style w:type="paragraph" w:customStyle="1" w:styleId="ADCAFBF3687D4B2FB7741EA142FC2A23">
    <w:name w:val="ADCAFBF3687D4B2FB7741EA142FC2A23"/>
    <w:rsid w:val="00797A51"/>
  </w:style>
  <w:style w:type="paragraph" w:customStyle="1" w:styleId="30872830470C4651BADB97E6DC373122">
    <w:name w:val="30872830470C4651BADB97E6DC373122"/>
    <w:rsid w:val="00797A51"/>
  </w:style>
  <w:style w:type="paragraph" w:customStyle="1" w:styleId="9E24DB215FA748B2B1C34F51E25D37ED">
    <w:name w:val="9E24DB215FA748B2B1C34F51E25D37ED"/>
    <w:rsid w:val="00797A51"/>
  </w:style>
  <w:style w:type="paragraph" w:customStyle="1" w:styleId="6DCE7AE10EEC4DFE899F90506D649B1F">
    <w:name w:val="6DCE7AE10EEC4DFE899F90506D649B1F"/>
    <w:rsid w:val="00797A51"/>
  </w:style>
  <w:style w:type="paragraph" w:customStyle="1" w:styleId="62C0041FFED048848F121818493194E9">
    <w:name w:val="62C0041FFED048848F121818493194E9"/>
    <w:rsid w:val="00797A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of the month certificate</Template>
  <TotalTime>0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Certificate_Employee of the Month_AB - v1</vt:lpstr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Certificate_Employee of the Month_AB - v1</dc:title>
  <dc:subject/>
  <dc:creator>Windows User</dc:creator>
  <cp:keywords/>
  <dc:description/>
  <cp:lastModifiedBy>Anna Kilkenny</cp:lastModifiedBy>
  <cp:revision>2</cp:revision>
  <dcterms:created xsi:type="dcterms:W3CDTF">2020-09-23T10:40:00Z</dcterms:created>
  <dcterms:modified xsi:type="dcterms:W3CDTF">2020-09-23T10:40:00Z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